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252B0C" w14:textId="77777777" w:rsidR="00636581" w:rsidRDefault="00636581" w:rsidP="00DA55B2">
      <w:pPr>
        <w:pStyle w:val="DocRefTitlePage"/>
        <w:rPr>
          <w:rFonts w:asciiTheme="minorHAnsi" w:hAnsiTheme="minorHAnsi" w:cstheme="minorHAnsi"/>
          <w:color w:val="3B3838" w:themeColor="background2" w:themeShade="40"/>
          <w:sz w:val="24"/>
          <w:szCs w:val="24"/>
        </w:rPr>
      </w:pPr>
      <w:r w:rsidRPr="00636581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803906" wp14:editId="13D3BD55">
                <wp:simplePos x="0" y="0"/>
                <wp:positionH relativeFrom="margin">
                  <wp:posOffset>-635</wp:posOffset>
                </wp:positionH>
                <wp:positionV relativeFrom="paragraph">
                  <wp:posOffset>-635</wp:posOffset>
                </wp:positionV>
                <wp:extent cx="6480000" cy="793750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79375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82DDEC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4588819F" w14:textId="53B7C853" w:rsidR="00636581" w:rsidRPr="00B71D1C" w:rsidRDefault="00B71D1C" w:rsidP="00B71D1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71D1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</w:t>
                            </w:r>
                            <w:r w:rsidR="00A1617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A</w:t>
                            </w:r>
                            <w:r w:rsidRPr="00B71D1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ST-L3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71D1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Tutor Assessment of Group Training Supervision Skill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0390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.05pt;margin-top:-.05pt;width:510.25pt;height:6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" fillcolor="#e77d70" stroked="f" strokeweight=".5pt">
                <v:textbox>
                  <w:txbxContent>
                    <w:p w14:paraId="6682DDEC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4588819F" w14:textId="53B7C853" w:rsidR="00636581" w:rsidRPr="00B71D1C" w:rsidRDefault="00B71D1C" w:rsidP="00B71D1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B71D1C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</w:t>
                      </w:r>
                      <w:r w:rsidR="00A1617A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A</w:t>
                      </w:r>
                      <w:r w:rsidRPr="00B71D1C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ST-L3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B71D1C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Tutor Assessment of Group Training Supervision Skill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F15C34" w14:textId="77777777" w:rsidR="00636581" w:rsidRDefault="00636581" w:rsidP="00DA55B2">
      <w:pPr>
        <w:pStyle w:val="DocRefTitlePage"/>
      </w:pPr>
    </w:p>
    <w:p w14:paraId="1E6AFFA6" w14:textId="77777777" w:rsidR="00B261B7" w:rsidRPr="00967F2B" w:rsidRDefault="00B261B7" w:rsidP="00DA55B2">
      <w:pPr>
        <w:pStyle w:val="DocRefTitlePage"/>
      </w:pPr>
    </w:p>
    <w:p w14:paraId="09DE4518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2F0D6FA1" w14:textId="4F85C928" w:rsidR="00C92FC2" w:rsidRDefault="00C92F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33E01847" w14:textId="209EE936" w:rsidR="00946AC5" w:rsidRPr="00946AC5" w:rsidRDefault="00946AC5" w:rsidP="00946AC5">
      <w:pPr>
        <w:spacing w:before="240" w:after="120" w:line="360" w:lineRule="auto"/>
        <w:rPr>
          <w:rFonts w:asciiTheme="minorHAnsi" w:hAnsiTheme="minorHAnsi" w:cstheme="minorHAnsi"/>
          <w:color w:val="3B3838" w:themeColor="background2" w:themeShade="40"/>
        </w:rPr>
      </w:pPr>
      <w:r w:rsidRPr="00946AC5">
        <w:rPr>
          <w:rFonts w:asciiTheme="minorHAnsi" w:hAnsiTheme="minorHAnsi" w:cstheme="minorHAnsi"/>
          <w:color w:val="3B3838" w:themeColor="background2" w:themeShade="40"/>
        </w:rPr>
        <w:t>Candidate’s name: …………………………………………………………………………………</w:t>
      </w:r>
      <w:r>
        <w:rPr>
          <w:rFonts w:asciiTheme="minorHAnsi" w:hAnsiTheme="minorHAnsi" w:cstheme="minorHAnsi"/>
          <w:color w:val="3B3838" w:themeColor="background2" w:themeShade="40"/>
        </w:rPr>
        <w:t>………….</w:t>
      </w:r>
      <w:r w:rsidRPr="00946AC5">
        <w:rPr>
          <w:rFonts w:asciiTheme="minorHAnsi" w:hAnsiTheme="minorHAnsi" w:cstheme="minorHAnsi"/>
          <w:color w:val="3B3838" w:themeColor="background2" w:themeShade="40"/>
        </w:rPr>
        <w:t>……… Date: ………….........</w:t>
      </w:r>
    </w:p>
    <w:p w14:paraId="37102599" w14:textId="3634FC83" w:rsidR="00946AC5" w:rsidRPr="00946AC5" w:rsidRDefault="00946AC5" w:rsidP="00946AC5">
      <w:pPr>
        <w:spacing w:before="240" w:after="120" w:line="360" w:lineRule="auto"/>
        <w:rPr>
          <w:rFonts w:asciiTheme="minorHAnsi" w:hAnsiTheme="minorHAnsi" w:cstheme="minorHAnsi"/>
          <w:color w:val="3B3838" w:themeColor="background2" w:themeShade="40"/>
        </w:rPr>
      </w:pPr>
      <w:r w:rsidRPr="00946AC5">
        <w:rPr>
          <w:rFonts w:asciiTheme="minorHAnsi" w:hAnsiTheme="minorHAnsi" w:cstheme="minorHAnsi"/>
          <w:color w:val="3B3838" w:themeColor="background2" w:themeShade="40"/>
        </w:rPr>
        <w:t>Tutor: …………………………………………………………………………………</w:t>
      </w:r>
      <w:r>
        <w:rPr>
          <w:rFonts w:asciiTheme="minorHAnsi" w:hAnsiTheme="minorHAnsi" w:cstheme="minorHAnsi"/>
          <w:color w:val="3B3838" w:themeColor="background2" w:themeShade="40"/>
        </w:rPr>
        <w:t>…….</w:t>
      </w:r>
      <w:r w:rsidRPr="00946AC5"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</w:t>
      </w: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946AC5" w:rsidRPr="00946AC5" w14:paraId="0828BE79" w14:textId="77777777" w:rsidTr="00946AC5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017F3534" w14:textId="77777777" w:rsidR="00946AC5" w:rsidRPr="00946AC5" w:rsidRDefault="00946AC5" w:rsidP="00946AC5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946AC5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Feedback on presentation of client work:</w:t>
            </w:r>
          </w:p>
        </w:tc>
      </w:tr>
      <w:tr w:rsidR="00946AC5" w:rsidRPr="00946AC5" w14:paraId="7844BD13" w14:textId="77777777" w:rsidTr="00946AC5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1E1FCC60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4F0487E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119E227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905C230" w14:textId="5AE5C209" w:rsid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B51CC5B" w14:textId="4C1986EA" w:rsid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A59A045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CF7AB58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47504C4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  <w:sz w:val="16"/>
                <w:szCs w:val="16"/>
              </w:rPr>
            </w:pPr>
          </w:p>
        </w:tc>
      </w:tr>
    </w:tbl>
    <w:p w14:paraId="001674FF" w14:textId="77777777" w:rsidR="00946AC5" w:rsidRPr="00946AC5" w:rsidRDefault="00946AC5" w:rsidP="00946AC5">
      <w:pPr>
        <w:rPr>
          <w:rFonts w:asciiTheme="minorHAnsi" w:hAnsiTheme="minorHAnsi" w:cstheme="minorHAnsi"/>
          <w:color w:val="3B3838" w:themeColor="background2" w:themeShade="40"/>
          <w:sz w:val="12"/>
          <w:szCs w:val="12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946AC5" w:rsidRPr="00946AC5" w14:paraId="3C914035" w14:textId="77777777" w:rsidTr="00946AC5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78930E1C" w14:textId="77777777" w:rsidR="00946AC5" w:rsidRPr="00946AC5" w:rsidRDefault="00946AC5" w:rsidP="00946AC5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946AC5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Feedback on supervisee skills:</w:t>
            </w:r>
          </w:p>
        </w:tc>
      </w:tr>
      <w:tr w:rsidR="00946AC5" w:rsidRPr="00946AC5" w14:paraId="386E3915" w14:textId="77777777" w:rsidTr="00946AC5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2B59186F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40B1260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7CC9B42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F6CF729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252C4FA" w14:textId="2B6621B4" w:rsid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827B76F" w14:textId="76B4C3E9" w:rsid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FCCB064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C5B5F92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  <w:sz w:val="16"/>
                <w:szCs w:val="16"/>
              </w:rPr>
            </w:pPr>
          </w:p>
        </w:tc>
      </w:tr>
    </w:tbl>
    <w:p w14:paraId="7790BAAF" w14:textId="77777777" w:rsidR="00946AC5" w:rsidRPr="00946AC5" w:rsidRDefault="00946AC5" w:rsidP="00946AC5">
      <w:pPr>
        <w:rPr>
          <w:rFonts w:asciiTheme="minorHAnsi" w:hAnsiTheme="minorHAnsi" w:cstheme="minorHAnsi"/>
          <w:color w:val="3B3838" w:themeColor="background2" w:themeShade="40"/>
          <w:sz w:val="12"/>
          <w:szCs w:val="12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946AC5" w:rsidRPr="00946AC5" w14:paraId="4A0B2C18" w14:textId="77777777" w:rsidTr="00946AC5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14:paraId="0656C689" w14:textId="77777777" w:rsidR="00946AC5" w:rsidRPr="00946AC5" w:rsidRDefault="00946AC5" w:rsidP="00946AC5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946AC5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Feedback on reflective use of supervision:</w:t>
            </w:r>
          </w:p>
        </w:tc>
      </w:tr>
      <w:tr w:rsidR="00946AC5" w:rsidRPr="00946AC5" w14:paraId="27AF158B" w14:textId="77777777" w:rsidTr="00946AC5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29A762A5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5802A30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0DF2988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C494C27" w14:textId="3A97B1CA" w:rsid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88C5478" w14:textId="6A91615F" w:rsid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6517B49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2FB56D9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F3FA523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  <w:sz w:val="16"/>
                <w:szCs w:val="16"/>
              </w:rPr>
            </w:pPr>
          </w:p>
        </w:tc>
      </w:tr>
    </w:tbl>
    <w:p w14:paraId="02DA4992" w14:textId="77777777" w:rsidR="00946AC5" w:rsidRPr="00946AC5" w:rsidRDefault="00946AC5" w:rsidP="00946AC5">
      <w:pPr>
        <w:rPr>
          <w:rFonts w:asciiTheme="minorHAnsi" w:hAnsiTheme="minorHAnsi" w:cstheme="minorHAnsi"/>
          <w:color w:val="3B3838" w:themeColor="background2" w:themeShade="40"/>
          <w:sz w:val="12"/>
          <w:szCs w:val="12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946AC5" w:rsidRPr="00946AC5" w14:paraId="73CB7BD1" w14:textId="77777777" w:rsidTr="00946AC5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14:paraId="0B4511E0" w14:textId="77777777" w:rsidR="00946AC5" w:rsidRPr="00946AC5" w:rsidRDefault="00946AC5" w:rsidP="00946AC5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946AC5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Specific feedback arising from the presentation (related to criteria):</w:t>
            </w:r>
          </w:p>
        </w:tc>
      </w:tr>
      <w:tr w:rsidR="00946AC5" w:rsidRPr="00946AC5" w14:paraId="0823CE63" w14:textId="77777777" w:rsidTr="00946AC5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6059EFA9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54C02EE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0194AD1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662F8DA" w14:textId="0250E286" w:rsid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40ED7AA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  <w:sz w:val="16"/>
                <w:szCs w:val="16"/>
              </w:rPr>
            </w:pPr>
          </w:p>
          <w:p w14:paraId="790D23D0" w14:textId="77777777" w:rsidR="00946AC5" w:rsidRPr="00946AC5" w:rsidRDefault="00946AC5" w:rsidP="00946AC5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5A82E0AA" w14:textId="77777777" w:rsidR="00B71D1C" w:rsidRPr="00967F2B" w:rsidRDefault="00B71D1C" w:rsidP="00946AC5">
      <w:pPr>
        <w:rPr>
          <w:rFonts w:asciiTheme="minorHAnsi" w:hAnsiTheme="minorHAnsi" w:cstheme="minorHAnsi"/>
          <w:color w:val="3B3838" w:themeColor="background2" w:themeShade="40"/>
        </w:rPr>
      </w:pPr>
    </w:p>
    <w:sectPr w:rsidR="00B71D1C" w:rsidRPr="00967F2B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EAA834" w14:textId="77777777" w:rsidR="00351FEF" w:rsidRDefault="00351FEF">
      <w:r>
        <w:separator/>
      </w:r>
    </w:p>
    <w:p w14:paraId="1043BB92" w14:textId="77777777" w:rsidR="00351FEF" w:rsidRDefault="00351FEF"/>
    <w:p w14:paraId="117F7A01" w14:textId="77777777" w:rsidR="00351FEF" w:rsidRDefault="00351FEF"/>
  </w:endnote>
  <w:endnote w:type="continuationSeparator" w:id="0">
    <w:p w14:paraId="3598BB67" w14:textId="77777777" w:rsidR="00351FEF" w:rsidRDefault="00351FEF">
      <w:r>
        <w:continuationSeparator/>
      </w:r>
    </w:p>
    <w:p w14:paraId="3F5A236D" w14:textId="77777777" w:rsidR="00351FEF" w:rsidRDefault="00351FEF"/>
    <w:p w14:paraId="000DF19B" w14:textId="77777777" w:rsidR="00351FEF" w:rsidRDefault="00351F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4B8DF169-1A3B-4D8D-BEE0-CF193A061A08}"/>
    <w:embedBold r:id="rId2" w:fontKey="{9F9AD36D-8F5F-42E7-99D3-661B646A2D0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C16DB52-3FCD-4E7E-A889-CA27324194CC}"/>
    <w:embedBold r:id="rId4" w:fontKey="{711D93CE-21E8-4E3C-ADB4-B772A55766F2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F3E71E38-54CF-4723-AA99-A4E49D97A29E}"/>
    <w:embedBold r:id="rId6" w:fontKey="{25105DCF-0678-4B74-9B2F-B89ED4C386F4}"/>
    <w:embedBoldItalic r:id="rId7" w:fontKey="{3EB6DC98-8366-4BC6-B040-EABC1FCFE3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8" w:fontKey="{D55DE7F3-C8A2-4759-AAD4-25FD8689C28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B7E386C-7DFA-4A0A-8B14-9E8AFCF145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F5BEF30E-2862-4F7D-9FB7-3CFBFC15886F}"/>
    <w:embedBold r:id="rId11" w:fontKey="{D6C4C731-0205-4393-8386-3C584A466A17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1B826A24-E28F-423D-9FC8-50E0EEC43B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7C2F0C40" w14:textId="77777777" w:rsidTr="00E6148A">
      <w:tc>
        <w:tcPr>
          <w:tcW w:w="720" w:type="dxa"/>
          <w:shd w:val="clear" w:color="auto" w:fill="auto"/>
          <w:vAlign w:val="center"/>
        </w:tcPr>
        <w:p w14:paraId="59465CDD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7B65670B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33F5EBD0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2E2E05FA" w14:textId="779B16B9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3E0BC1BA" wp14:editId="6413CBEB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36A81213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68A16B" w14:textId="77777777" w:rsidR="00351FEF" w:rsidRDefault="00351FEF" w:rsidP="009052EC">
      <w:pPr>
        <w:pBdr>
          <w:bottom w:val="single" w:sz="6" w:space="1" w:color="auto"/>
        </w:pBdr>
      </w:pPr>
    </w:p>
    <w:p w14:paraId="590574B0" w14:textId="77777777" w:rsidR="00351FEF" w:rsidRPr="009052EC" w:rsidRDefault="00351FEF" w:rsidP="009052EC"/>
  </w:footnote>
  <w:footnote w:type="continuationSeparator" w:id="0">
    <w:p w14:paraId="4683E228" w14:textId="77777777" w:rsidR="00351FEF" w:rsidRDefault="00351FEF">
      <w:r>
        <w:continuationSeparator/>
      </w:r>
    </w:p>
    <w:p w14:paraId="4C8802EE" w14:textId="77777777" w:rsidR="00351FEF" w:rsidRDefault="00351FEF"/>
    <w:p w14:paraId="18E53B9B" w14:textId="77777777" w:rsidR="00351FEF" w:rsidRDefault="00351FEF"/>
  </w:footnote>
  <w:footnote w:type="continuationNotice" w:id="1">
    <w:p w14:paraId="1B5D6C45" w14:textId="77777777" w:rsidR="00351FEF" w:rsidRDefault="00351FEF"/>
    <w:p w14:paraId="6A0F53CD" w14:textId="77777777" w:rsidR="00351FEF" w:rsidRDefault="00351FEF"/>
    <w:p w14:paraId="690EDD46" w14:textId="77777777" w:rsidR="00351FEF" w:rsidRDefault="00351FE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ABBE2E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2105295405">
    <w:abstractNumId w:val="13"/>
  </w:num>
  <w:num w:numId="2" w16cid:durableId="1921064974">
    <w:abstractNumId w:val="14"/>
  </w:num>
  <w:num w:numId="3" w16cid:durableId="858811268">
    <w:abstractNumId w:val="4"/>
  </w:num>
  <w:num w:numId="4" w16cid:durableId="1875460916">
    <w:abstractNumId w:val="19"/>
  </w:num>
  <w:num w:numId="5" w16cid:durableId="94834425">
    <w:abstractNumId w:val="10"/>
  </w:num>
  <w:num w:numId="6" w16cid:durableId="1242719784">
    <w:abstractNumId w:val="16"/>
  </w:num>
  <w:num w:numId="7" w16cid:durableId="1410807091">
    <w:abstractNumId w:val="7"/>
  </w:num>
  <w:num w:numId="8" w16cid:durableId="1049110233">
    <w:abstractNumId w:val="18"/>
  </w:num>
  <w:num w:numId="9" w16cid:durableId="1510867559">
    <w:abstractNumId w:val="15"/>
  </w:num>
  <w:num w:numId="10" w16cid:durableId="613483847">
    <w:abstractNumId w:val="0"/>
  </w:num>
  <w:num w:numId="11" w16cid:durableId="914315337">
    <w:abstractNumId w:val="9"/>
  </w:num>
  <w:num w:numId="12" w16cid:durableId="296223335">
    <w:abstractNumId w:val="17"/>
  </w:num>
  <w:num w:numId="13" w16cid:durableId="2067023329">
    <w:abstractNumId w:val="12"/>
  </w:num>
  <w:num w:numId="14" w16cid:durableId="1182087213">
    <w:abstractNumId w:val="8"/>
  </w:num>
  <w:num w:numId="15" w16cid:durableId="2062292099">
    <w:abstractNumId w:val="11"/>
  </w:num>
  <w:num w:numId="16" w16cid:durableId="488012692">
    <w:abstractNumId w:val="6"/>
  </w:num>
  <w:num w:numId="17" w16cid:durableId="2021006234">
    <w:abstractNumId w:val="2"/>
  </w:num>
  <w:num w:numId="18" w16cid:durableId="875971013">
    <w:abstractNumId w:val="3"/>
  </w:num>
  <w:num w:numId="19" w16cid:durableId="2002660122">
    <w:abstractNumId w:val="1"/>
  </w:num>
  <w:num w:numId="20" w16cid:durableId="3318779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D1C"/>
    <w:rsid w:val="000111BE"/>
    <w:rsid w:val="00017D18"/>
    <w:rsid w:val="00020194"/>
    <w:rsid w:val="00020963"/>
    <w:rsid w:val="00032635"/>
    <w:rsid w:val="00033EE2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1FEF"/>
    <w:rsid w:val="00355994"/>
    <w:rsid w:val="00362800"/>
    <w:rsid w:val="00377E09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3F42BE"/>
    <w:rsid w:val="00400273"/>
    <w:rsid w:val="00400E78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6093E"/>
    <w:rsid w:val="00462989"/>
    <w:rsid w:val="0048078A"/>
    <w:rsid w:val="00490E1A"/>
    <w:rsid w:val="00490E74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684F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5F67A6"/>
    <w:rsid w:val="0060629F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B55D0"/>
    <w:rsid w:val="008C593E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46AC5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A0354F"/>
    <w:rsid w:val="00A11178"/>
    <w:rsid w:val="00A1617A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1D1C"/>
    <w:rsid w:val="00B751E7"/>
    <w:rsid w:val="00B76E4B"/>
    <w:rsid w:val="00B8508D"/>
    <w:rsid w:val="00B86001"/>
    <w:rsid w:val="00B8664A"/>
    <w:rsid w:val="00B95901"/>
    <w:rsid w:val="00BA5B70"/>
    <w:rsid w:val="00BA6A08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74F1"/>
    <w:rsid w:val="00C230D0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43E8"/>
    <w:rsid w:val="00CD64BB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87D62"/>
    <w:rsid w:val="00D90B3E"/>
    <w:rsid w:val="00D92B59"/>
    <w:rsid w:val="00D95754"/>
    <w:rsid w:val="00D95AB8"/>
    <w:rsid w:val="00DA2FA7"/>
    <w:rsid w:val="00DA55B2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97A18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5625"/>
    <w:rsid w:val="00F24E23"/>
    <w:rsid w:val="00F26380"/>
    <w:rsid w:val="00F26F95"/>
    <w:rsid w:val="00F36BC5"/>
    <w:rsid w:val="00F434ED"/>
    <w:rsid w:val="00F53D01"/>
    <w:rsid w:val="00F622E0"/>
    <w:rsid w:val="00F64489"/>
    <w:rsid w:val="00F702EE"/>
    <w:rsid w:val="00F757C3"/>
    <w:rsid w:val="00F83567"/>
    <w:rsid w:val="00FB6FE6"/>
    <w:rsid w:val="00FC0CD7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2C32E0"/>
  <w15:chartTrackingRefBased/>
  <w15:docId w15:val="{51C8D36F-0FB5-4CD7-BD8F-581952CCD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DA55B2"/>
    <w:pPr>
      <w:ind w:firstLine="142"/>
    </w:pPr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character" w:styleId="CommentReference">
    <w:name w:val="annotation reference"/>
    <w:rsid w:val="00946AC5"/>
    <w:rPr>
      <w:sz w:val="16"/>
      <w:szCs w:val="16"/>
    </w:rPr>
  </w:style>
  <w:style w:type="paragraph" w:styleId="CommentText">
    <w:name w:val="annotation text"/>
    <w:basedOn w:val="Normal"/>
    <w:link w:val="CommentTextChar"/>
    <w:rsid w:val="00946AC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46AC5"/>
    <w:rPr>
      <w:rFonts w:ascii="Goudy Old Style" w:hAnsi="Goudy Old Style"/>
    </w:rPr>
  </w:style>
  <w:style w:type="paragraph" w:styleId="Revision">
    <w:name w:val="Revision"/>
    <w:hidden/>
    <w:uiPriority w:val="99"/>
    <w:semiHidden/>
    <w:rsid w:val="00E97A18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F947885-BA84-4A46-9F29-857029572B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e9e1-6014-479a-b58f-4b5f5f924ae6"/>
    <ds:schemaRef ds:uri="ded0e4a2-99d0-4665-b661-f42e33e3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71A6F9-16F4-47FD-85AC-FFCE9B89EC03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ded0e4a2-99d0-4665-b661-f42e33e32709"/>
    <ds:schemaRef ds:uri="3c28e9e1-6014-479a-b58f-4b5f5f924ae6"/>
    <ds:schemaRef ds:uri="http://www.w3.org/XML/1998/namespace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10</TotalTime>
  <Pages>1</Pages>
  <Words>32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CST-L3 Tutor Assessment of Group Training Supervision Skills</vt:lpstr>
    </vt:vector>
  </TitlesOfParts>
  <Company>CPCAB</Company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CAST-L3 Tutor Assessment of Group Training Supervision Skills</dc:title>
  <dc:subject/>
  <dc:creator>Windows User</dc:creator>
  <cp:keywords/>
  <dc:description/>
  <cp:lastModifiedBy>Natalie Burford</cp:lastModifiedBy>
  <cp:revision>6</cp:revision>
  <cp:lastPrinted>2006-06-27T08:53:00Z</cp:lastPrinted>
  <dcterms:created xsi:type="dcterms:W3CDTF">2020-07-08T10:00:00Z</dcterms:created>
  <dcterms:modified xsi:type="dcterms:W3CDTF">2024-08-14T14:20:00Z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